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521" w:rsidRPr="00BC3521" w:rsidRDefault="00BC3521" w:rsidP="00BC3521">
      <w:pPr>
        <w:pStyle w:val="GuideSpec"/>
        <w:rPr>
          <w:sz w:val="24"/>
        </w:rPr>
      </w:pPr>
      <w:r w:rsidRPr="00BC3521">
        <w:rPr>
          <w:noProof/>
          <w:sz w:val="24"/>
        </w:rPr>
        <w:drawing>
          <wp:anchor distT="0" distB="0" distL="114300" distR="114300" simplePos="0" relativeHeight="251657216" behindDoc="0" locked="0" layoutInCell="1" allowOverlap="1" wp14:anchorId="7E09C441" wp14:editId="57BADC89">
            <wp:simplePos x="0" y="0"/>
            <wp:positionH relativeFrom="column">
              <wp:posOffset>-907415</wp:posOffset>
            </wp:positionH>
            <wp:positionV relativeFrom="paragraph">
              <wp:posOffset>-1694180</wp:posOffset>
            </wp:positionV>
            <wp:extent cx="7757795" cy="15424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_Letterhead_GUIDE SPEC_HEA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7795" cy="1542415"/>
                    </a:xfrm>
                    <a:prstGeom prst="rect">
                      <a:avLst/>
                    </a:prstGeom>
                  </pic:spPr>
                </pic:pic>
              </a:graphicData>
            </a:graphic>
            <wp14:sizeRelH relativeFrom="page">
              <wp14:pctWidth>0</wp14:pctWidth>
            </wp14:sizeRelH>
            <wp14:sizeRelV relativeFrom="page">
              <wp14:pctHeight>0</wp14:pctHeight>
            </wp14:sizeRelV>
          </wp:anchor>
        </w:drawing>
      </w:r>
    </w:p>
    <w:p w:rsidR="00BC3521" w:rsidRPr="00BC3521" w:rsidRDefault="00BC3521" w:rsidP="00BC3521">
      <w:pPr>
        <w:pStyle w:val="guideHEADER"/>
      </w:pPr>
      <w:r w:rsidRPr="00BC3521">
        <w:t xml:space="preserve">EUCO CONCRETE FLOOR CLEANER </w:t>
      </w:r>
    </w:p>
    <w:p w:rsidR="00BC3521" w:rsidRPr="00BC3521" w:rsidRDefault="00BC3521" w:rsidP="00BC3521">
      <w:pPr>
        <w:pStyle w:val="guideSUBHEAD"/>
      </w:pPr>
      <w:r w:rsidRPr="00BC3521">
        <w:t xml:space="preserve">Concrete Surface Salt and Laitance Remover </w:t>
      </w:r>
    </w:p>
    <w:p w:rsidR="00BC3521" w:rsidRPr="00BC3521" w:rsidRDefault="00BC3521" w:rsidP="00BC3521">
      <w:pPr>
        <w:pStyle w:val="GuideSpec"/>
      </w:pPr>
    </w:p>
    <w:p w:rsidR="00BC3521" w:rsidRPr="00BC3521" w:rsidRDefault="00BC3521" w:rsidP="00BC3521">
      <w:pPr>
        <w:pStyle w:val="guideNOTE"/>
      </w:pPr>
      <w:r w:rsidRPr="00BC3521">
        <w:t>{Note to Specifier: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w:t>
      </w:r>
    </w:p>
    <w:p w:rsidR="00BC3521" w:rsidRPr="00BC3521" w:rsidRDefault="00BC3521" w:rsidP="00BC3521">
      <w:pPr>
        <w:pStyle w:val="GuideSpec"/>
      </w:pPr>
    </w:p>
    <w:p w:rsidR="00BC3521" w:rsidRPr="00BC3521" w:rsidRDefault="00BC3521" w:rsidP="00BC3521">
      <w:pPr>
        <w:pStyle w:val="GuideSpec"/>
      </w:pPr>
      <w:r>
        <w:t>PART 2</w:t>
      </w:r>
      <w:r w:rsidR="00662313">
        <w:t>:</w:t>
      </w:r>
      <w:r w:rsidR="00662313">
        <w:tab/>
      </w:r>
      <w:r w:rsidRPr="00BC3521">
        <w:t>PRODUCT</w:t>
      </w:r>
      <w:r w:rsidRPr="00BC3521">
        <w:tab/>
      </w:r>
    </w:p>
    <w:p w:rsidR="00BC3521" w:rsidRPr="00BC3521" w:rsidRDefault="00BC3521" w:rsidP="00BC3521">
      <w:pPr>
        <w:pStyle w:val="GuideSpec"/>
      </w:pPr>
    </w:p>
    <w:p w:rsidR="00BC3521" w:rsidRPr="00BC3521" w:rsidRDefault="00BC3521" w:rsidP="00BC3521">
      <w:pPr>
        <w:pStyle w:val="guideNOTE"/>
      </w:pPr>
      <w:r w:rsidRPr="00BC3521">
        <w:t>{Note to Specifier: This section covers Concrete Surface Salt and Laitance Remover.  All the material properties shown in the sub paragraphs below are not typically applicable on every project.  They are listed here in order to allow the design professional to review and edit the information according to the particular project parameters for which the product will be used.}</w:t>
      </w:r>
    </w:p>
    <w:p w:rsidR="00BC3521" w:rsidRPr="00BC3521" w:rsidRDefault="00BC3521" w:rsidP="00BC3521">
      <w:pPr>
        <w:pStyle w:val="GuideSpec"/>
      </w:pPr>
    </w:p>
    <w:p w:rsidR="00BC3521" w:rsidRPr="00BC3521" w:rsidRDefault="00BC3521" w:rsidP="00BC3521">
      <w:pPr>
        <w:pStyle w:val="guideNOTE"/>
      </w:pPr>
      <w:r w:rsidRPr="00BC3521">
        <w:t>{PRODUCT}</w:t>
      </w:r>
    </w:p>
    <w:p w:rsidR="00BC3521" w:rsidRPr="00BC3521" w:rsidRDefault="00BC3521" w:rsidP="00BC3521">
      <w:pPr>
        <w:pStyle w:val="GuideSpec"/>
      </w:pPr>
    </w:p>
    <w:p w:rsidR="00BC3521" w:rsidRPr="00BC3521" w:rsidRDefault="00BC3521" w:rsidP="00BC3521">
      <w:pPr>
        <w:pStyle w:val="GuideSpec"/>
      </w:pPr>
      <w:r w:rsidRPr="00BC3521">
        <w:t>2._</w:t>
      </w:r>
      <w:proofErr w:type="gramStart"/>
      <w:r w:rsidRPr="00BC3521">
        <w:t>_  PRODUCT</w:t>
      </w:r>
      <w:proofErr w:type="gramEnd"/>
    </w:p>
    <w:p w:rsidR="00BC3521" w:rsidRPr="00BC3521" w:rsidRDefault="00BC3521" w:rsidP="00BC3521">
      <w:pPr>
        <w:pStyle w:val="GuideSpec"/>
      </w:pPr>
    </w:p>
    <w:p w:rsidR="00BC3521" w:rsidRPr="00BC3521" w:rsidRDefault="00BC3521" w:rsidP="00BC3521">
      <w:pPr>
        <w:pStyle w:val="A0"/>
      </w:pPr>
      <w:r w:rsidRPr="00BC3521">
        <w:t>A.</w:t>
      </w:r>
      <w:r w:rsidRPr="00BC3521">
        <w:tab/>
        <w:t xml:space="preserve">Weight per gallon:  </w:t>
      </w:r>
      <w:proofErr w:type="gramStart"/>
      <w:r w:rsidRPr="00BC3521">
        <w:t xml:space="preserve">9.02 </w:t>
      </w:r>
      <w:proofErr w:type="spellStart"/>
      <w:r w:rsidRPr="00BC3521">
        <w:t>lbs</w:t>
      </w:r>
      <w:proofErr w:type="spellEnd"/>
      <w:r w:rsidRPr="00BC3521">
        <w:t>/gal (1.08 mg/mL)</w:t>
      </w:r>
      <w:proofErr w:type="gramEnd"/>
    </w:p>
    <w:p w:rsidR="00BC3521" w:rsidRDefault="00BC3521" w:rsidP="00BC3521">
      <w:pPr>
        <w:pStyle w:val="A0"/>
      </w:pPr>
    </w:p>
    <w:p w:rsidR="00BC3521" w:rsidRPr="00BC3521" w:rsidRDefault="00BC3521" w:rsidP="00BC3521">
      <w:pPr>
        <w:pStyle w:val="A0"/>
      </w:pPr>
      <w:r w:rsidRPr="00BC3521">
        <w:t>B.</w:t>
      </w:r>
      <w:r w:rsidRPr="00BC3521">
        <w:tab/>
        <w:t>Specific gravity:  1.08 +/- 0.10</w:t>
      </w:r>
    </w:p>
    <w:p w:rsidR="00BC3521" w:rsidRDefault="00BC3521" w:rsidP="00BC3521">
      <w:pPr>
        <w:pStyle w:val="A0"/>
      </w:pPr>
    </w:p>
    <w:p w:rsidR="00BC3521" w:rsidRPr="00BC3521" w:rsidRDefault="00BC3521" w:rsidP="00BC3521">
      <w:pPr>
        <w:pStyle w:val="A0"/>
      </w:pPr>
      <w:r w:rsidRPr="00BC3521">
        <w:t>C.</w:t>
      </w:r>
      <w:r w:rsidRPr="00BC3521">
        <w:tab/>
        <w:t>Odor:  Ammonia</w:t>
      </w:r>
    </w:p>
    <w:p w:rsidR="00BC3521" w:rsidRDefault="00BC3521" w:rsidP="00BC3521">
      <w:pPr>
        <w:pStyle w:val="A0"/>
      </w:pPr>
    </w:p>
    <w:p w:rsidR="00BC3521" w:rsidRPr="00BC3521" w:rsidRDefault="00BC3521" w:rsidP="00BC3521">
      <w:pPr>
        <w:pStyle w:val="A0"/>
      </w:pPr>
      <w:r w:rsidRPr="00BC3521">
        <w:t>D.</w:t>
      </w:r>
      <w:r w:rsidRPr="00BC3521">
        <w:tab/>
        <w:t>pH:  6 (as packaged)</w:t>
      </w:r>
    </w:p>
    <w:p w:rsidR="00BC3521" w:rsidRDefault="00BC3521" w:rsidP="00BC3521">
      <w:pPr>
        <w:pStyle w:val="A0"/>
      </w:pPr>
    </w:p>
    <w:p w:rsidR="00BC3521" w:rsidRPr="00BC3521" w:rsidRDefault="00BC3521" w:rsidP="00BC3521">
      <w:pPr>
        <w:pStyle w:val="A0"/>
      </w:pPr>
      <w:r w:rsidRPr="00BC3521">
        <w:t>E.</w:t>
      </w:r>
      <w:r w:rsidRPr="00BC3521">
        <w:tab/>
        <w:t xml:space="preserve">Product:  Euclid Chemical (The); </w:t>
      </w:r>
      <w:proofErr w:type="spellStart"/>
      <w:r w:rsidRPr="00BC3521">
        <w:t>Euco</w:t>
      </w:r>
      <w:proofErr w:type="spellEnd"/>
      <w:r w:rsidRPr="00BC3521">
        <w:t xml:space="preserve"> Concrete Floor Cleaner www.euclidchemical.com</w:t>
      </w:r>
    </w:p>
    <w:p w:rsidR="00BC3521" w:rsidRPr="00BC3521" w:rsidRDefault="00BC3521" w:rsidP="00BC3521">
      <w:pPr>
        <w:pStyle w:val="GuideSpec"/>
      </w:pPr>
    </w:p>
    <w:p w:rsidR="00BC3521" w:rsidRPr="00BC3521" w:rsidRDefault="00BC3521" w:rsidP="00BC3521">
      <w:pPr>
        <w:pStyle w:val="guideNOTE"/>
      </w:pPr>
      <w:r w:rsidRPr="00BC3521">
        <w:t>{ISO AND SINGLE SOURCE}</w:t>
      </w:r>
    </w:p>
    <w:p w:rsidR="00BC3521" w:rsidRPr="00BC3521" w:rsidRDefault="00BC3521" w:rsidP="00BC3521">
      <w:pPr>
        <w:pStyle w:val="GuideSpec"/>
      </w:pPr>
    </w:p>
    <w:p w:rsidR="00BC3521" w:rsidRPr="00BC3521" w:rsidRDefault="00BC3521" w:rsidP="00BC3521">
      <w:pPr>
        <w:pStyle w:val="GuideSpec"/>
      </w:pPr>
      <w:r w:rsidRPr="00BC3521">
        <w:t>2.__</w:t>
      </w:r>
      <w:r w:rsidRPr="00BC3521">
        <w:tab/>
        <w:t xml:space="preserve"> MANUFACTURER </w:t>
      </w:r>
    </w:p>
    <w:p w:rsidR="00BC3521" w:rsidRPr="00BC3521" w:rsidRDefault="00BC3521" w:rsidP="00BC3521">
      <w:pPr>
        <w:pStyle w:val="GuideSpec"/>
      </w:pPr>
    </w:p>
    <w:p w:rsidR="00BC3521" w:rsidRPr="00BC3521" w:rsidRDefault="00BC3521" w:rsidP="00BC3521">
      <w:pPr>
        <w:pStyle w:val="A0"/>
      </w:pPr>
      <w:r w:rsidRPr="00BC3521">
        <w:t>A.</w:t>
      </w:r>
      <w:r w:rsidRPr="00BC3521">
        <w:tab/>
        <w:t>Manufacturer shall have ISO 9001 Quality Certification. To ensure compatibility with all primers, joint sealants shall be from the same manufacturer.</w:t>
      </w:r>
    </w:p>
    <w:p w:rsidR="00BC3521" w:rsidRPr="00BC3521" w:rsidRDefault="00BC3521" w:rsidP="00BC3521">
      <w:pPr>
        <w:pStyle w:val="A0"/>
      </w:pPr>
    </w:p>
    <w:p w:rsidR="00BC3521" w:rsidRPr="00BC3521" w:rsidRDefault="00BC3521" w:rsidP="00BC3521">
      <w:pPr>
        <w:pStyle w:val="A0"/>
      </w:pPr>
      <w:r w:rsidRPr="00BC3521">
        <w:t>B.</w:t>
      </w:r>
      <w:r w:rsidRPr="00BC3521">
        <w:tab/>
        <w:t>Th</w:t>
      </w:r>
      <w:r>
        <w:t>e Euclid Chemical Company, 19215</w:t>
      </w:r>
      <w:r w:rsidRPr="00BC3521">
        <w:t xml:space="preserve"> Redwood Road, Cleveland, OH 44110.  (800) 321-7628.  (216) 531-9222. </w:t>
      </w:r>
      <w:r w:rsidRPr="00BC3521">
        <w:rPr>
          <w:u w:val="single"/>
        </w:rPr>
        <w:t>www.euclidchemical.com.</w:t>
      </w:r>
    </w:p>
    <w:p w:rsidR="00BC3521" w:rsidRPr="00BC3521" w:rsidRDefault="00BC3521" w:rsidP="00BC3521">
      <w:pPr>
        <w:pStyle w:val="GuideSpec"/>
      </w:pPr>
    </w:p>
    <w:p w:rsidR="00BC3521" w:rsidRPr="00BC3521" w:rsidRDefault="00BC3521" w:rsidP="00BC3521">
      <w:pPr>
        <w:pStyle w:val="GuideSpec"/>
      </w:pPr>
      <w:r w:rsidRPr="00BC3521">
        <w:t>PART 3</w:t>
      </w:r>
      <w:r w:rsidR="00662313">
        <w:t>:</w:t>
      </w:r>
      <w:r w:rsidR="00662313">
        <w:tab/>
      </w:r>
      <w:bookmarkStart w:id="0" w:name="_GoBack"/>
      <w:bookmarkEnd w:id="0"/>
      <w:r w:rsidRPr="00BC3521">
        <w:t>EXECUTION</w:t>
      </w:r>
      <w:r w:rsidRPr="00BC3521">
        <w:tab/>
      </w:r>
    </w:p>
    <w:p w:rsidR="00BC3521" w:rsidRPr="00BC3521" w:rsidRDefault="00BC3521" w:rsidP="00BC3521">
      <w:pPr>
        <w:pStyle w:val="GuideSpec"/>
      </w:pPr>
    </w:p>
    <w:p w:rsidR="00BC3521" w:rsidRPr="00BC3521" w:rsidRDefault="00BC3521" w:rsidP="00BC3521">
      <w:pPr>
        <w:pStyle w:val="guideNOTE"/>
      </w:pPr>
      <w:r w:rsidRPr="00BC3521">
        <w:t>{PREP}</w:t>
      </w:r>
    </w:p>
    <w:p w:rsidR="00BC3521" w:rsidRPr="00BC3521" w:rsidRDefault="00BC3521" w:rsidP="00BC3521">
      <w:pPr>
        <w:pStyle w:val="GuideSpec"/>
      </w:pPr>
    </w:p>
    <w:p w:rsidR="00BC3521" w:rsidRPr="00BC3521" w:rsidRDefault="00BC3521" w:rsidP="00BC3521">
      <w:pPr>
        <w:pStyle w:val="GuideSpec"/>
      </w:pPr>
      <w:r w:rsidRPr="00BC3521">
        <w:t>3.__           SURFACE PREPARATION</w:t>
      </w:r>
    </w:p>
    <w:p w:rsidR="00BC3521" w:rsidRPr="00BC3521" w:rsidRDefault="00BC3521" w:rsidP="00BC3521">
      <w:pPr>
        <w:pStyle w:val="GuideSpec"/>
      </w:pPr>
    </w:p>
    <w:p w:rsidR="00BC3521" w:rsidRPr="00BC3521" w:rsidRDefault="00BC3521" w:rsidP="00BC3521">
      <w:pPr>
        <w:pStyle w:val="A0"/>
      </w:pPr>
      <w:r w:rsidRPr="00BC3521">
        <w:t>A.</w:t>
      </w:r>
      <w:r w:rsidRPr="00BC3521">
        <w:tab/>
        <w:t>Refer to manufacturer’s written instructions.</w:t>
      </w:r>
    </w:p>
    <w:p w:rsidR="00BC3521" w:rsidRPr="00BC3521" w:rsidRDefault="00BC3521" w:rsidP="00BC3521">
      <w:pPr>
        <w:pStyle w:val="GuideSpec"/>
      </w:pPr>
    </w:p>
    <w:p w:rsidR="00BC3521" w:rsidRPr="00BC3521" w:rsidRDefault="00BC3521" w:rsidP="00BC3521">
      <w:pPr>
        <w:pStyle w:val="A0"/>
      </w:pPr>
      <w:r w:rsidRPr="00BC3521">
        <w:lastRenderedPageBreak/>
        <w:t>B.</w:t>
      </w:r>
      <w:r w:rsidRPr="00BC3521">
        <w:tab/>
        <w:t xml:space="preserve"> Product may be diluted 1:1 with water before using. Experimenting with different dilution ratios may be necessary to determine which strength is most suitable.  Always test a small area before use. Additional dilution </w:t>
      </w:r>
      <w:proofErr w:type="gramStart"/>
      <w:r w:rsidRPr="00BC3521">
        <w:t>rates  may</w:t>
      </w:r>
      <w:proofErr w:type="gramEnd"/>
      <w:r w:rsidRPr="00BC3521">
        <w:t xml:space="preserve"> be required as necessary.</w:t>
      </w:r>
    </w:p>
    <w:p w:rsidR="00BC3521" w:rsidRPr="00BC3521" w:rsidRDefault="00BC3521" w:rsidP="00BC3521">
      <w:pPr>
        <w:pStyle w:val="GuideSpec"/>
      </w:pPr>
    </w:p>
    <w:p w:rsidR="00BC3521" w:rsidRPr="00BC3521" w:rsidRDefault="00BC3521" w:rsidP="00BC3521">
      <w:pPr>
        <w:pStyle w:val="guideNOTE"/>
      </w:pPr>
      <w:r w:rsidRPr="00BC3521">
        <w:t>{APPLICATION}</w:t>
      </w:r>
    </w:p>
    <w:p w:rsidR="00BC3521" w:rsidRPr="00BC3521" w:rsidRDefault="00BC3521" w:rsidP="00BC3521">
      <w:pPr>
        <w:pStyle w:val="GuideSpec"/>
      </w:pPr>
    </w:p>
    <w:p w:rsidR="00BC3521" w:rsidRPr="00BC3521" w:rsidRDefault="00BC3521" w:rsidP="00BC3521">
      <w:pPr>
        <w:pStyle w:val="GuideSpec"/>
      </w:pPr>
      <w:r w:rsidRPr="00BC3521">
        <w:t>3.__    APPLICATION</w:t>
      </w:r>
    </w:p>
    <w:p w:rsidR="00BC3521" w:rsidRPr="00BC3521" w:rsidRDefault="00BC3521" w:rsidP="00BC3521">
      <w:pPr>
        <w:pStyle w:val="GuideSpec"/>
      </w:pPr>
    </w:p>
    <w:p w:rsidR="00BC3521" w:rsidRPr="00BC3521" w:rsidRDefault="00BC3521" w:rsidP="00BC3521">
      <w:pPr>
        <w:pStyle w:val="A0"/>
      </w:pPr>
      <w:r w:rsidRPr="00BC3521">
        <w:t>A.</w:t>
      </w:r>
      <w:r w:rsidRPr="00BC3521">
        <w:tab/>
        <w:t>Apply to floor using sprayers, automatic floor scrubbers, or other conventional methods.  For cleaning and removal of surface salts and laitance, allow product to dwell on the floor for 15 minutes.  Times are approximate.  More or less dwell time may be needed for desired result.  Excess dwell time may result in etching of the concrete.  Redistribute puddles during the soak time.  Add more product if necessary.  After dwell time, remove salts and laitance by scrubbing the floor with water and brushes.  Neutralize the product with a solution of 1.0 lb. of baking soda in 5 gal (18.9 L) of water.  Wash area with neutralizing solution, followed by a final rinse with clean water to flush residue and any debris from the floor.</w:t>
      </w:r>
    </w:p>
    <w:p w:rsidR="00BC3521" w:rsidRPr="00BC3521" w:rsidRDefault="00BC3521" w:rsidP="00BC3521">
      <w:pPr>
        <w:pStyle w:val="GuideSpec"/>
      </w:pPr>
    </w:p>
    <w:p w:rsidR="00BC3521" w:rsidRPr="00BC3521" w:rsidRDefault="00BC3521" w:rsidP="00BC3521">
      <w:pPr>
        <w:pStyle w:val="guideNOTE"/>
      </w:pPr>
      <w:r w:rsidRPr="00BC3521">
        <w:t xml:space="preserve"> {CLEANUP}   </w:t>
      </w:r>
    </w:p>
    <w:p w:rsidR="00BC3521" w:rsidRPr="00BC3521" w:rsidRDefault="00BC3521" w:rsidP="00BC3521">
      <w:pPr>
        <w:pStyle w:val="GuideSpec"/>
      </w:pPr>
    </w:p>
    <w:p w:rsidR="00BC3521" w:rsidRPr="00BC3521" w:rsidRDefault="00BC3521" w:rsidP="00BC3521">
      <w:pPr>
        <w:pStyle w:val="A0"/>
      </w:pPr>
      <w:r w:rsidRPr="00BC3521">
        <w:t>A.</w:t>
      </w:r>
      <w:r w:rsidRPr="00BC3521">
        <w:tab/>
        <w:t xml:space="preserve"> Remove debris related to application of sealants from project site per applicable regulations for hazardous waste disposal.</w:t>
      </w:r>
    </w:p>
    <w:p w:rsidR="00BC3521" w:rsidRPr="00BC3521" w:rsidRDefault="00BC3521" w:rsidP="00BC3521">
      <w:pPr>
        <w:pStyle w:val="GuideSpec"/>
      </w:pPr>
    </w:p>
    <w:p w:rsidR="00BC3521" w:rsidRPr="00BC3521" w:rsidRDefault="00BC3521" w:rsidP="00BC3521">
      <w:pPr>
        <w:pStyle w:val="guideNOTE"/>
      </w:pPr>
      <w:r w:rsidRPr="00BC3521">
        <w:t>{PROTECTION}</w:t>
      </w:r>
    </w:p>
    <w:p w:rsidR="00BC3521" w:rsidRPr="00BC3521" w:rsidRDefault="00BC3521" w:rsidP="00BC3521">
      <w:pPr>
        <w:pStyle w:val="GuideSpec"/>
      </w:pPr>
    </w:p>
    <w:p w:rsidR="00BC3521" w:rsidRPr="00BC3521" w:rsidRDefault="00BC3521" w:rsidP="00BC3521">
      <w:pPr>
        <w:pStyle w:val="A0"/>
      </w:pPr>
      <w:r w:rsidRPr="00BC3521">
        <w:t>A.</w:t>
      </w:r>
      <w:r w:rsidRPr="00BC3521">
        <w:tab/>
        <w:t xml:space="preserve"> Protect work from contaminating substances and damage resulting from other construction operations or other causes so that sealed joints are without deterioration or damage at time of project completion.</w:t>
      </w:r>
    </w:p>
    <w:p w:rsidR="00BC3521" w:rsidRPr="00BC3521" w:rsidRDefault="00BC3521" w:rsidP="00BC3521">
      <w:pPr>
        <w:pStyle w:val="GuideSpec"/>
      </w:pPr>
    </w:p>
    <w:p w:rsidR="00BC3521" w:rsidRPr="00BC3521" w:rsidRDefault="00BC3521" w:rsidP="00BC3521">
      <w:pPr>
        <w:pStyle w:val="GuideSpec"/>
      </w:pPr>
    </w:p>
    <w:p w:rsidR="00B615EA" w:rsidRPr="00B615EA" w:rsidRDefault="00B615EA" w:rsidP="00BC3521">
      <w:pPr>
        <w:pStyle w:val="GuideSpec"/>
      </w:pPr>
    </w:p>
    <w:p w:rsidR="006913F9" w:rsidRPr="00B615EA" w:rsidRDefault="006913F9" w:rsidP="00BC3521">
      <w:pPr>
        <w:pStyle w:val="GuideSpec"/>
      </w:pPr>
    </w:p>
    <w:sectPr w:rsidR="006913F9" w:rsidRPr="00B615EA" w:rsidSect="00F61B32">
      <w:headerReference w:type="even" r:id="rId10"/>
      <w:headerReference w:type="default" r:id="rId11"/>
      <w:footerReference w:type="default" r:id="rId12"/>
      <w:headerReference w:type="first" r:id="rId13"/>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6DD" w:rsidRDefault="00D506DD">
      <w:r>
        <w:separator/>
      </w:r>
    </w:p>
  </w:endnote>
  <w:endnote w:type="continuationSeparator" w:id="0">
    <w:p w:rsidR="00D506DD" w:rsidRDefault="00D50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361D75"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011E590F" wp14:editId="044B39EB">
              <wp:simplePos x="0" y="0"/>
              <wp:positionH relativeFrom="column">
                <wp:posOffset>-89204</wp:posOffset>
              </wp:positionH>
              <wp:positionV relativeFrom="paragraph">
                <wp:posOffset>-264795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361D75" w:rsidRPr="00A96DA9" w:rsidRDefault="00361D75" w:rsidP="00361D75">
                          <w:pPr>
                            <w:rPr>
                              <w:rFonts w:ascii="Helvetica LT Std" w:hAnsi="Helvetica LT Std"/>
                              <w:sz w:val="16"/>
                              <w:szCs w:val="16"/>
                            </w:rPr>
                          </w:pPr>
                          <w:r>
                            <w:rPr>
                              <w:rFonts w:ascii="Helvetica" w:hAnsi="Helvetica"/>
                              <w:sz w:val="16"/>
                              <w:szCs w:val="16"/>
                            </w:rPr>
                            <w:t>December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pt;margin-top:-20.8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" filled="f" stroked="f">
              <v:textbox>
                <w:txbxContent>
                  <w:p w:rsidR="00361D75" w:rsidRPr="00A96DA9" w:rsidRDefault="00361D75" w:rsidP="00361D75">
                    <w:pPr>
                      <w:rPr>
                        <w:rFonts w:ascii="Helvetica LT Std" w:hAnsi="Helvetica LT Std"/>
                        <w:sz w:val="16"/>
                        <w:szCs w:val="16"/>
                      </w:rPr>
                    </w:pPr>
                    <w:r>
                      <w:rPr>
                        <w:rFonts w:ascii="Helvetica" w:hAnsi="Helvetica"/>
                        <w:sz w:val="16"/>
                        <w:szCs w:val="16"/>
                      </w:rPr>
                      <w:t>December 2014</w:t>
                    </w:r>
                  </w:p>
                </w:txbxContent>
              </v:textbox>
            </v:shape>
          </w:pict>
        </mc:Fallback>
      </mc:AlternateContent>
    </w:r>
    <w:r w:rsidR="0066231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67" type="#_x0000_t75" style="position:absolute;left:0;text-align:left;margin-left:-71.95pt;margin-top:-130.9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6DD" w:rsidRDefault="00D506DD">
      <w:r>
        <w:separator/>
      </w:r>
    </w:p>
  </w:footnote>
  <w:footnote w:type="continuationSeparator" w:id="0">
    <w:p w:rsidR="00D506DD" w:rsidRDefault="00D506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66231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61B32" w:rsidP="00F61B32">
    <w:pPr>
      <w:pStyle w:val="Header"/>
      <w:tabs>
        <w:tab w:val="clear" w:pos="4320"/>
        <w:tab w:val="clear" w:pos="8640"/>
      </w:tabs>
      <w:ind w:left="-270"/>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66231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4">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1"/>
  </w:num>
  <w:num w:numId="2">
    <w:abstractNumId w:val="3"/>
  </w:num>
  <w:num w:numId="3">
    <w:abstractNumId w:val="0"/>
  </w:num>
  <w:num w:numId="4">
    <w:abstractNumId w:val="8"/>
  </w:num>
  <w:num w:numId="5">
    <w:abstractNumId w:val="10"/>
  </w:num>
  <w:num w:numId="6">
    <w:abstractNumId w:val="2"/>
  </w:num>
  <w:num w:numId="7">
    <w:abstractNumId w:val="9"/>
  </w:num>
  <w:num w:numId="8">
    <w:abstractNumId w:val="14"/>
  </w:num>
  <w:num w:numId="9">
    <w:abstractNumId w:val="13"/>
  </w:num>
  <w:num w:numId="10">
    <w:abstractNumId w:val="4"/>
  </w:num>
  <w:num w:numId="11">
    <w:abstractNumId w:val="5"/>
  </w:num>
  <w:num w:numId="12">
    <w:abstractNumId w:val="15"/>
  </w:num>
  <w:num w:numId="13">
    <w:abstractNumId w:val="1"/>
  </w:num>
  <w:num w:numId="14">
    <w:abstractNumId w:val="16"/>
  </w:num>
  <w:num w:numId="15">
    <w:abstractNumId w:val="17"/>
  </w:num>
  <w:num w:numId="16">
    <w:abstractNumId w:val="12"/>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07"/>
    <w:rsid w:val="000646EE"/>
    <w:rsid w:val="00091FEE"/>
    <w:rsid w:val="000B2178"/>
    <w:rsid w:val="000C0CB3"/>
    <w:rsid w:val="00137567"/>
    <w:rsid w:val="00142DB6"/>
    <w:rsid w:val="001759DF"/>
    <w:rsid w:val="00193F92"/>
    <w:rsid w:val="001A404A"/>
    <w:rsid w:val="001C08E5"/>
    <w:rsid w:val="001C6E84"/>
    <w:rsid w:val="00206E10"/>
    <w:rsid w:val="002444BC"/>
    <w:rsid w:val="00274B03"/>
    <w:rsid w:val="002766BC"/>
    <w:rsid w:val="0029048B"/>
    <w:rsid w:val="002D00A1"/>
    <w:rsid w:val="002D64B0"/>
    <w:rsid w:val="002E6938"/>
    <w:rsid w:val="003319C1"/>
    <w:rsid w:val="00361D75"/>
    <w:rsid w:val="00380F81"/>
    <w:rsid w:val="0039711C"/>
    <w:rsid w:val="003A18B7"/>
    <w:rsid w:val="003D0CB8"/>
    <w:rsid w:val="003E5BE0"/>
    <w:rsid w:val="003E7EDE"/>
    <w:rsid w:val="00435469"/>
    <w:rsid w:val="00443692"/>
    <w:rsid w:val="00497B1A"/>
    <w:rsid w:val="004A345B"/>
    <w:rsid w:val="004C773A"/>
    <w:rsid w:val="004D3675"/>
    <w:rsid w:val="004E0D88"/>
    <w:rsid w:val="004E60F5"/>
    <w:rsid w:val="004E6C26"/>
    <w:rsid w:val="004F7DE5"/>
    <w:rsid w:val="00527300"/>
    <w:rsid w:val="0055413F"/>
    <w:rsid w:val="005D1CE1"/>
    <w:rsid w:val="005D6DAA"/>
    <w:rsid w:val="005F4C92"/>
    <w:rsid w:val="00642A21"/>
    <w:rsid w:val="00662313"/>
    <w:rsid w:val="00671E12"/>
    <w:rsid w:val="00675205"/>
    <w:rsid w:val="006913F9"/>
    <w:rsid w:val="006D1F8B"/>
    <w:rsid w:val="006E7CC4"/>
    <w:rsid w:val="00757DD0"/>
    <w:rsid w:val="007B2A26"/>
    <w:rsid w:val="007D2E45"/>
    <w:rsid w:val="008419AC"/>
    <w:rsid w:val="008D24DB"/>
    <w:rsid w:val="008D6404"/>
    <w:rsid w:val="008E77EE"/>
    <w:rsid w:val="008F2A88"/>
    <w:rsid w:val="00901B89"/>
    <w:rsid w:val="009404DF"/>
    <w:rsid w:val="009559EB"/>
    <w:rsid w:val="0095637E"/>
    <w:rsid w:val="00986B65"/>
    <w:rsid w:val="00992405"/>
    <w:rsid w:val="0099702B"/>
    <w:rsid w:val="009A24EE"/>
    <w:rsid w:val="009C2364"/>
    <w:rsid w:val="00A35E4A"/>
    <w:rsid w:val="00A7329A"/>
    <w:rsid w:val="00AD2988"/>
    <w:rsid w:val="00AE2032"/>
    <w:rsid w:val="00AE6D0B"/>
    <w:rsid w:val="00B36F4D"/>
    <w:rsid w:val="00B50398"/>
    <w:rsid w:val="00B606DB"/>
    <w:rsid w:val="00B615EA"/>
    <w:rsid w:val="00B61909"/>
    <w:rsid w:val="00BA0CAC"/>
    <w:rsid w:val="00BA53E2"/>
    <w:rsid w:val="00BA6550"/>
    <w:rsid w:val="00BC3521"/>
    <w:rsid w:val="00BF6EC0"/>
    <w:rsid w:val="00C05F98"/>
    <w:rsid w:val="00C12A8B"/>
    <w:rsid w:val="00C52694"/>
    <w:rsid w:val="00C7444A"/>
    <w:rsid w:val="00C77556"/>
    <w:rsid w:val="00CD6817"/>
    <w:rsid w:val="00D04427"/>
    <w:rsid w:val="00D14632"/>
    <w:rsid w:val="00D17B09"/>
    <w:rsid w:val="00D506DD"/>
    <w:rsid w:val="00DC1BBF"/>
    <w:rsid w:val="00DC783C"/>
    <w:rsid w:val="00DD5EF4"/>
    <w:rsid w:val="00DF477F"/>
    <w:rsid w:val="00E01B1F"/>
    <w:rsid w:val="00E20F88"/>
    <w:rsid w:val="00E323FD"/>
    <w:rsid w:val="00E50DF0"/>
    <w:rsid w:val="00E64607"/>
    <w:rsid w:val="00E77794"/>
    <w:rsid w:val="00E87799"/>
    <w:rsid w:val="00E97826"/>
    <w:rsid w:val="00ED38A0"/>
    <w:rsid w:val="00EF5E82"/>
    <w:rsid w:val="00EF6430"/>
    <w:rsid w:val="00F11144"/>
    <w:rsid w:val="00F23700"/>
    <w:rsid w:val="00F272C2"/>
    <w:rsid w:val="00F61B32"/>
    <w:rsid w:val="00F85646"/>
    <w:rsid w:val="00FF1035"/>
    <w:rsid w:val="00FF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uiPriority w:val="99"/>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uiPriority w:val="99"/>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BB1AE-B76E-422B-9563-5D5506800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__GUIDE_SPEC_Template.dot</Template>
  <TotalTime>1</TotalTime>
  <Pages>2</Pages>
  <Words>443</Words>
  <Characters>2524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2962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Marrissa A. Ortosky</cp:lastModifiedBy>
  <cp:revision>3</cp:revision>
  <cp:lastPrinted>2014-12-18T17:38:00Z</cp:lastPrinted>
  <dcterms:created xsi:type="dcterms:W3CDTF">2015-06-29T14:10:00Z</dcterms:created>
  <dcterms:modified xsi:type="dcterms:W3CDTF">2015-06-30T13:31:00Z</dcterms:modified>
</cp:coreProperties>
</file>